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F85EE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F85EE6" w:rsidRDefault="00F6513C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bookmarkStart w:id="0" w:name="_GoBack"/>
            <w:bookmarkEnd w:id="0"/>
            <w:r>
              <w:rPr>
                <w:noProof/>
                <w:lang w:eastAsia="en-GB"/>
              </w:rPr>
              <w:drawing>
                <wp:inline distT="0" distB="0" distL="0" distR="0" wp14:anchorId="599A29E8" wp14:editId="0A468812">
                  <wp:extent cx="5400675" cy="50482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EE6">
        <w:trPr>
          <w:cantSplit/>
          <w:trHeight w:val="618"/>
        </w:trPr>
        <w:tc>
          <w:tcPr>
            <w:tcW w:w="1134" w:type="dxa"/>
            <w:noWrap/>
          </w:tcPr>
          <w:p w:rsidR="00F85EE6" w:rsidRDefault="00F85EE6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F85EE6" w:rsidRDefault="00F85EE6">
            <w:pPr>
              <w:pStyle w:val="ZDGName"/>
              <w:rPr>
                <w:noProof/>
              </w:rPr>
            </w:pPr>
            <w:r>
              <w:rPr>
                <w:noProof/>
              </w:rPr>
              <w:t>FINANCE AND PROCUREMENT</w:t>
            </w:r>
          </w:p>
          <w:p w:rsidR="00F85EE6" w:rsidRDefault="00F85EE6">
            <w:pPr>
              <w:pStyle w:val="ZDGName"/>
              <w:rPr>
                <w:noProof/>
              </w:rPr>
            </w:pPr>
          </w:p>
        </w:tc>
        <w:tc>
          <w:tcPr>
            <w:tcW w:w="3402" w:type="dxa"/>
            <w:noWrap/>
            <w:vAlign w:val="bottom"/>
          </w:tcPr>
          <w:p w:rsidR="00F85EE6" w:rsidRDefault="00F85EE6">
            <w:pPr>
              <w:pStyle w:val="References"/>
              <w:rPr>
                <w:noProof/>
              </w:rPr>
            </w:pPr>
          </w:p>
          <w:p w:rsidR="00F85EE6" w:rsidRDefault="00F85EE6" w:rsidP="00301422">
            <w:pPr>
              <w:pStyle w:val="Date"/>
              <w:rPr>
                <w:noProof/>
              </w:rPr>
            </w:pPr>
            <w:r>
              <w:rPr>
                <w:noProof/>
              </w:rPr>
              <w:t xml:space="preserve">Thessaloniki, </w:t>
            </w:r>
            <w:r w:rsidR="00301422">
              <w:rPr>
                <w:noProof/>
              </w:rPr>
              <w:t>(date)</w:t>
            </w:r>
          </w:p>
        </w:tc>
      </w:tr>
    </w:tbl>
    <w:p w:rsidR="00F85EE6" w:rsidRDefault="00F85EE6">
      <w:pPr>
        <w:spacing w:line="20" w:lineRule="exact"/>
        <w:rPr>
          <w:sz w:val="2"/>
          <w:szCs w:val="2"/>
        </w:rPr>
      </w:pPr>
    </w:p>
    <w:p w:rsidR="00F85EE6" w:rsidRDefault="00F85EE6" w:rsidP="00F85EE6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:rsidR="00F85EE6" w:rsidRPr="00D72C10" w:rsidRDefault="00F85EE6" w:rsidP="00F85EE6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D72C10">
        <w:rPr>
          <w:rFonts w:cs="Arial"/>
          <w:b/>
          <w:color w:val="000000"/>
          <w:lang w:val="en"/>
        </w:rPr>
        <w:t>REPLY FORM</w:t>
      </w:r>
    </w:p>
    <w:p w:rsidR="00B73F21" w:rsidRDefault="00F85EE6" w:rsidP="00F85EE6">
      <w:pPr>
        <w:ind w:right="-68"/>
        <w:jc w:val="center"/>
        <w:rPr>
          <w:rFonts w:cs="Arial"/>
          <w:b/>
          <w:u w:val="single"/>
        </w:rPr>
      </w:pPr>
      <w:r w:rsidRPr="00D72C10">
        <w:rPr>
          <w:rFonts w:cs="Arial"/>
          <w:b/>
          <w:u w:val="single"/>
        </w:rPr>
        <w:t xml:space="preserve">Please return the present </w:t>
      </w:r>
      <w:r w:rsidR="00B73F21">
        <w:rPr>
          <w:rFonts w:cs="Arial"/>
          <w:b/>
          <w:u w:val="single"/>
        </w:rPr>
        <w:t xml:space="preserve">page </w:t>
      </w:r>
      <w:r w:rsidRPr="00D72C10">
        <w:rPr>
          <w:rFonts w:cs="Arial"/>
          <w:b/>
          <w:u w:val="single"/>
        </w:rPr>
        <w:t>duly filled in to the following e-mail:</w:t>
      </w:r>
      <w:r w:rsidR="008D3859">
        <w:rPr>
          <w:rFonts w:cs="Arial"/>
          <w:b/>
          <w:u w:val="single"/>
        </w:rPr>
        <w:t xml:space="preserve"> </w:t>
      </w:r>
    </w:p>
    <w:p w:rsidR="00F85EE6" w:rsidRPr="00D72C10" w:rsidRDefault="00130822" w:rsidP="00F85EE6">
      <w:pPr>
        <w:ind w:right="-68"/>
        <w:jc w:val="center"/>
        <w:rPr>
          <w:rFonts w:cs="Arial"/>
          <w:b/>
          <w:bCs/>
        </w:rPr>
      </w:pPr>
      <w:hyperlink r:id="rId10" w:history="1">
        <w:r w:rsidR="00F85EE6" w:rsidRPr="00D72C10">
          <w:rPr>
            <w:rStyle w:val="Hyperlink"/>
            <w:rFonts w:cs="Arial"/>
            <w:b/>
            <w:bCs/>
          </w:rPr>
          <w:t>C4T-Services@cedefop.europa.eu</w:t>
        </w:r>
      </w:hyperlink>
      <w:r w:rsidR="00F85EE6" w:rsidRPr="00D72C10">
        <w:rPr>
          <w:rFonts w:cs="Arial"/>
          <w:b/>
          <w:bCs/>
        </w:rPr>
        <w:t xml:space="preserve"> </w:t>
      </w:r>
    </w:p>
    <w:p w:rsidR="00F85EE6" w:rsidRPr="00D72C10" w:rsidRDefault="00F85EE6" w:rsidP="00F85EE6">
      <w:pPr>
        <w:ind w:right="-68"/>
        <w:jc w:val="center"/>
        <w:rPr>
          <w:rFonts w:cs="Arial"/>
          <w:b/>
          <w:bCs/>
        </w:rPr>
      </w:pPr>
    </w:p>
    <w:p w:rsidR="00FB6828" w:rsidRDefault="00301422" w:rsidP="00FB6828">
      <w:pPr>
        <w:tabs>
          <w:tab w:val="left" w:pos="6098"/>
        </w:tabs>
        <w:jc w:val="center"/>
        <w:rPr>
          <w:rFonts w:cs="Arial"/>
          <w:b/>
          <w:szCs w:val="24"/>
        </w:rPr>
      </w:pPr>
      <w:r w:rsidRPr="00301422">
        <w:rPr>
          <w:rFonts w:cs="Arial"/>
          <w:b/>
          <w:szCs w:val="24"/>
        </w:rPr>
        <w:t>NP/DRS/ASAIN/</w:t>
      </w:r>
      <w:proofErr w:type="spellStart"/>
      <w:r w:rsidRPr="00301422">
        <w:rPr>
          <w:rFonts w:cs="Arial"/>
          <w:b/>
          <w:szCs w:val="24"/>
        </w:rPr>
        <w:t>GardeningServices</w:t>
      </w:r>
      <w:proofErr w:type="spellEnd"/>
      <w:r w:rsidRPr="00301422">
        <w:rPr>
          <w:rFonts w:cs="Arial"/>
          <w:b/>
          <w:szCs w:val="24"/>
        </w:rPr>
        <w:t>/005/17</w:t>
      </w:r>
    </w:p>
    <w:p w:rsidR="00301422" w:rsidRDefault="00301422" w:rsidP="00FB6828">
      <w:pPr>
        <w:tabs>
          <w:tab w:val="left" w:pos="6098"/>
        </w:tabs>
        <w:jc w:val="center"/>
        <w:rPr>
          <w:rFonts w:cs="Arial"/>
          <w:b/>
          <w:szCs w:val="24"/>
        </w:rPr>
      </w:pPr>
    </w:p>
    <w:p w:rsidR="00F85EE6" w:rsidRDefault="00301422" w:rsidP="00F85EE6">
      <w:pPr>
        <w:ind w:right="-68"/>
        <w:jc w:val="center"/>
        <w:rPr>
          <w:rFonts w:cs="Arial"/>
          <w:b/>
          <w:szCs w:val="24"/>
        </w:rPr>
      </w:pPr>
      <w:r w:rsidRPr="00301422">
        <w:rPr>
          <w:rFonts w:cs="Arial"/>
          <w:b/>
          <w:szCs w:val="24"/>
        </w:rPr>
        <w:t xml:space="preserve">Provision of Gardening Services for </w:t>
      </w:r>
      <w:proofErr w:type="spellStart"/>
      <w:r w:rsidRPr="00301422">
        <w:rPr>
          <w:rFonts w:cs="Arial"/>
          <w:b/>
          <w:szCs w:val="24"/>
        </w:rPr>
        <w:t>Cedefop</w:t>
      </w:r>
      <w:proofErr w:type="spellEnd"/>
      <w:r w:rsidRPr="00301422">
        <w:rPr>
          <w:rFonts w:cs="Arial"/>
          <w:b/>
          <w:szCs w:val="24"/>
        </w:rPr>
        <w:t xml:space="preserve"> premises</w:t>
      </w:r>
    </w:p>
    <w:p w:rsidR="00301422" w:rsidRPr="00A86EF7" w:rsidRDefault="00301422" w:rsidP="00F85EE6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6094"/>
      </w:tblGrid>
      <w:tr w:rsidR="00F85EE6" w:rsidRPr="00D72C10" w:rsidTr="00301422">
        <w:trPr>
          <w:trHeight w:hRule="exact" w:val="689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301422">
            <w:pPr>
              <w:rPr>
                <w:rFonts w:cs="Arial"/>
              </w:rPr>
            </w:pPr>
            <w:r w:rsidRPr="00D72C10">
              <w:rPr>
                <w:rFonts w:cs="Arial"/>
              </w:rPr>
              <w:t>Name of the Company/</w:t>
            </w:r>
            <w:r w:rsidR="00301422">
              <w:rPr>
                <w:rFonts w:cs="Arial"/>
              </w:rPr>
              <w:t>Natural Person</w:t>
            </w:r>
            <w:r w:rsidRPr="00D72C10">
              <w:rPr>
                <w:rFonts w:cs="Arial"/>
              </w:rPr>
              <w:t xml:space="preserve"> 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701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C552B8">
            <w:pPr>
              <w:rPr>
                <w:rFonts w:cs="Arial"/>
              </w:rPr>
            </w:pPr>
            <w:r w:rsidRPr="00D72C10">
              <w:rPr>
                <w:rFonts w:cs="Arial"/>
              </w:rPr>
              <w:t>Title, First name and last name of contact person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Function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Address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Post code</w:t>
            </w:r>
            <w:r w:rsidR="00B73F21">
              <w:rPr>
                <w:rFonts w:cs="Arial"/>
              </w:rPr>
              <w:t>, Town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Country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637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Telephone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Fax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E</w:t>
            </w:r>
            <w:r w:rsidRPr="00D72C10">
              <w:rPr>
                <w:rFonts w:cs="Arial"/>
              </w:rPr>
              <w:noBreakHyphen/>
              <w:t>mail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301422">
        <w:trPr>
          <w:trHeight w:hRule="exact" w:val="454"/>
          <w:jc w:val="center"/>
        </w:trPr>
        <w:tc>
          <w:tcPr>
            <w:tcW w:w="3545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>Internet address</w:t>
            </w:r>
            <w:r w:rsidR="00B73F21">
              <w:rPr>
                <w:rFonts w:cs="Arial"/>
              </w:rPr>
              <w:t xml:space="preserve"> (if applicable)</w:t>
            </w:r>
          </w:p>
        </w:tc>
        <w:tc>
          <w:tcPr>
            <w:tcW w:w="6094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</w:tbl>
    <w:p w:rsidR="00F85EE6" w:rsidRPr="00D72C10" w:rsidRDefault="00F85EE6" w:rsidP="00F85EE6">
      <w:pPr>
        <w:rPr>
          <w:rFonts w:cs="Arial"/>
        </w:rPr>
      </w:pPr>
    </w:p>
    <w:p w:rsidR="00F85EE6" w:rsidRDefault="00F85EE6"/>
    <w:p w:rsidR="00F85EE6" w:rsidRPr="00F85EE6" w:rsidRDefault="00F85EE6"/>
    <w:sectPr w:rsidR="00F85EE6" w:rsidRPr="00F85EE6" w:rsidSect="00ED165D">
      <w:headerReference w:type="default" r:id="rId11"/>
      <w:footerReference w:type="default" r:id="rId12"/>
      <w:footerReference w:type="first" r:id="rId13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990" w:rsidRDefault="001C6990">
      <w:pPr>
        <w:spacing w:line="240" w:lineRule="auto"/>
      </w:pPr>
      <w:r>
        <w:separator/>
      </w:r>
    </w:p>
  </w:endnote>
  <w:endnote w:type="continuationSeparator" w:id="0">
    <w:p w:rsidR="001C6990" w:rsidRDefault="001C6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D33" w:rsidRDefault="00823E1A">
    <w:pPr>
      <w:pStyle w:val="Footer"/>
      <w:rPr>
        <w:szCs w:val="12"/>
      </w:rPr>
    </w:pPr>
    <w:r>
      <w:rPr>
        <w:szCs w:val="12"/>
      </w:rPr>
      <w:fldChar w:fldCharType="begin"/>
    </w:r>
    <w:r>
      <w:rPr>
        <w:szCs w:val="12"/>
      </w:rPr>
      <w:instrText xml:space="preserve"> FILENAME   \* MERGEFORMAT </w:instrText>
    </w:r>
    <w:r>
      <w:rPr>
        <w:szCs w:val="12"/>
      </w:rPr>
      <w:fldChar w:fldCharType="separate"/>
    </w:r>
    <w:r>
      <w:rPr>
        <w:noProof/>
        <w:szCs w:val="12"/>
      </w:rPr>
      <w:t>NOT.RTF</w:t>
    </w:r>
    <w:r>
      <w:rPr>
        <w:szCs w:val="12"/>
      </w:rPr>
      <w:fldChar w:fldCharType="end"/>
    </w:r>
    <w:r>
      <w:rPr>
        <w:szCs w:val="12"/>
      </w:rPr>
      <w:tab/>
      <w:t xml:space="preserve">page </w:t>
    </w:r>
    <w:r>
      <w:rPr>
        <w:szCs w:val="12"/>
      </w:rPr>
      <w:fldChar w:fldCharType="begin"/>
    </w:r>
    <w:r>
      <w:rPr>
        <w:szCs w:val="12"/>
      </w:rPr>
      <w:instrText xml:space="preserve"> PAGE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  <w:r>
      <w:rPr>
        <w:szCs w:val="12"/>
      </w:rPr>
      <w:t xml:space="preserve"> of </w:t>
    </w:r>
    <w:r>
      <w:rPr>
        <w:szCs w:val="12"/>
      </w:rPr>
      <w:fldChar w:fldCharType="begin"/>
    </w:r>
    <w:r>
      <w:rPr>
        <w:szCs w:val="12"/>
      </w:rPr>
      <w:instrText xml:space="preserve"> NUMPAGES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 w:rsidRPr="00130822" w:rsidTr="00CD118C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:rsidR="00D93D33" w:rsidRPr="00F85EE6" w:rsidRDefault="00823E1A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Europe 123, 570 01 Thessaloniki (Pylea), GREECE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Postal address: PO Box 22427, 551 02 Thessaloniki, GREECE</w:t>
          </w:r>
          <w:r>
            <w:rPr>
              <w:noProof/>
            </w:rPr>
            <w:br/>
            <w:t xml:space="preserve">Τel. </w:t>
          </w:r>
          <w:r w:rsidRPr="00F85EE6">
            <w:rPr>
              <w:noProof/>
              <w:lang w:val="fr-BE"/>
            </w:rPr>
            <w:t xml:space="preserve">+30 2310490111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Fax +30 2310490049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E-mail: info@cedefop.europa.eu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</w:t>
          </w:r>
          <w:r w:rsidRPr="00F85EE6">
            <w:rPr>
              <w:rStyle w:val="WebAddress"/>
              <w:noProof/>
              <w:lang w:val="fr-BE"/>
            </w:rPr>
            <w:t>www.cedefop.europa.eu</w:t>
          </w:r>
        </w:p>
      </w:tc>
    </w:tr>
    <w:tr w:rsidR="00D93D33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:rsidR="00D93D33" w:rsidRDefault="00823E1A" w:rsidP="00A25EEE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A25EEE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F85EE6" w:rsidRPr="00F85EE6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Fax +30 2310490</w:t>
          </w:r>
          <w:r w:rsidR="00A25EEE">
            <w:rPr>
              <w:noProof/>
              <w:lang w:val="en-US"/>
            </w:rPr>
            <w:t>028</w:t>
          </w:r>
          <w:r>
            <w:rPr>
              <w:noProof/>
            </w:rPr>
            <w:t xml:space="preserve">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</w:t>
          </w:r>
          <w:r>
            <w:rPr>
              <w:noProof/>
              <w:lang w:val="en-US"/>
            </w:rPr>
            <w:t xml:space="preserve"> </w:t>
          </w:r>
        </w:p>
      </w:tc>
    </w:tr>
  </w:tbl>
  <w:p w:rsidR="00D93D33" w:rsidRDefault="00823E1A">
    <w:pPr>
      <w:pStyle w:val="Footer"/>
      <w:rPr>
        <w:noProof/>
      </w:rPr>
    </w:pP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990" w:rsidRDefault="001C6990">
      <w:pPr>
        <w:spacing w:line="240" w:lineRule="auto"/>
      </w:pPr>
      <w:r>
        <w:separator/>
      </w:r>
    </w:p>
  </w:footnote>
  <w:footnote w:type="continuationSeparator" w:id="0">
    <w:p w:rsidR="001C6990" w:rsidRDefault="001C6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6513C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 wp14:anchorId="72EEFEDF" wp14:editId="55B4A91F">
                <wp:extent cx="5038725" cy="1619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3D33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130822">
          <w:pPr>
            <w:pStyle w:val="References"/>
          </w:pPr>
        </w:p>
      </w:tc>
    </w:tr>
    <w:tr w:rsidR="00D93D33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130822"/>
      </w:tc>
    </w:tr>
  </w:tbl>
  <w:p w:rsidR="00D93D33" w:rsidRDefault="00130822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8A12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B64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2B0E304A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F248459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4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5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42BA21EF"/>
    <w:multiLevelType w:val="multilevel"/>
    <w:tmpl w:val="B672A7EE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1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3">
    <w:nsid w:val="5323304C"/>
    <w:multiLevelType w:val="multilevel"/>
    <w:tmpl w:val="2DB60B9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55D77"/>
    <w:multiLevelType w:val="multilevel"/>
    <w:tmpl w:val="9C96963C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26"/>
  </w:num>
  <w:num w:numId="11">
    <w:abstractNumId w:val="21"/>
  </w:num>
  <w:num w:numId="12">
    <w:abstractNumId w:val="13"/>
  </w:num>
  <w:num w:numId="13">
    <w:abstractNumId w:val="19"/>
  </w:num>
  <w:num w:numId="14">
    <w:abstractNumId w:val="17"/>
  </w:num>
  <w:num w:numId="15">
    <w:abstractNumId w:val="22"/>
  </w:num>
  <w:num w:numId="16">
    <w:abstractNumId w:val="16"/>
  </w:num>
  <w:num w:numId="17">
    <w:abstractNumId w:val="28"/>
  </w:num>
  <w:num w:numId="18">
    <w:abstractNumId w:val="14"/>
  </w:num>
  <w:num w:numId="19">
    <w:abstractNumId w:val="29"/>
  </w:num>
  <w:num w:numId="20">
    <w:abstractNumId w:val="23"/>
  </w:num>
  <w:num w:numId="21">
    <w:abstractNumId w:val="10"/>
  </w:num>
  <w:num w:numId="22">
    <w:abstractNumId w:val="18"/>
  </w:num>
  <w:num w:numId="23">
    <w:abstractNumId w:val="25"/>
  </w:num>
  <w:num w:numId="24">
    <w:abstractNumId w:val="12"/>
  </w:num>
  <w:num w:numId="25">
    <w:abstractNumId w:val="4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F85EE6"/>
    <w:rsid w:val="000255B6"/>
    <w:rsid w:val="000571B8"/>
    <w:rsid w:val="00064004"/>
    <w:rsid w:val="000C11E7"/>
    <w:rsid w:val="000D2820"/>
    <w:rsid w:val="00117B6A"/>
    <w:rsid w:val="00130822"/>
    <w:rsid w:val="001C6990"/>
    <w:rsid w:val="001E4CC1"/>
    <w:rsid w:val="001F4504"/>
    <w:rsid w:val="00286452"/>
    <w:rsid w:val="00301422"/>
    <w:rsid w:val="003E3A26"/>
    <w:rsid w:val="003F201D"/>
    <w:rsid w:val="0040231A"/>
    <w:rsid w:val="004708CC"/>
    <w:rsid w:val="004A58E3"/>
    <w:rsid w:val="004D0868"/>
    <w:rsid w:val="00510798"/>
    <w:rsid w:val="005B4788"/>
    <w:rsid w:val="005C3129"/>
    <w:rsid w:val="006824F3"/>
    <w:rsid w:val="00691864"/>
    <w:rsid w:val="00696117"/>
    <w:rsid w:val="006E52E2"/>
    <w:rsid w:val="006F7A35"/>
    <w:rsid w:val="00744F0C"/>
    <w:rsid w:val="00823E1A"/>
    <w:rsid w:val="00843C7A"/>
    <w:rsid w:val="008679B3"/>
    <w:rsid w:val="008A6246"/>
    <w:rsid w:val="008B6DD1"/>
    <w:rsid w:val="008D3859"/>
    <w:rsid w:val="009D43A1"/>
    <w:rsid w:val="00A25EEE"/>
    <w:rsid w:val="00A71E21"/>
    <w:rsid w:val="00AA0C80"/>
    <w:rsid w:val="00AB2E65"/>
    <w:rsid w:val="00AC0865"/>
    <w:rsid w:val="00AE1711"/>
    <w:rsid w:val="00B64ECE"/>
    <w:rsid w:val="00B7099D"/>
    <w:rsid w:val="00B73F21"/>
    <w:rsid w:val="00BF4E40"/>
    <w:rsid w:val="00C552B8"/>
    <w:rsid w:val="00C672BA"/>
    <w:rsid w:val="00D72C10"/>
    <w:rsid w:val="00E70D49"/>
    <w:rsid w:val="00F458F9"/>
    <w:rsid w:val="00F609B1"/>
    <w:rsid w:val="00F6513C"/>
    <w:rsid w:val="00F85EE6"/>
    <w:rsid w:val="00F87854"/>
    <w:rsid w:val="00FB6828"/>
    <w:rsid w:val="00FD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4T-Services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84086-5256-4F5A-BD5C-367FB8E1D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</Template>
  <TotalTime>15</TotalTime>
  <Pages>1</Pages>
  <Words>61</Words>
  <Characters>516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ELEFTHEROUDI, Dimitra</cp:lastModifiedBy>
  <cp:revision>12</cp:revision>
  <cp:lastPrinted>2012-06-05T11:13:00Z</cp:lastPrinted>
  <dcterms:created xsi:type="dcterms:W3CDTF">2016-05-12T11:59:00Z</dcterms:created>
  <dcterms:modified xsi:type="dcterms:W3CDTF">2017-04-06T10:38:00Z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Letterheads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let.dot</vt:lpwstr>
  </property>
</Properties>
</file>