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3C0218" w14:paraId="526AE1E7" w14:textId="77777777" w:rsidTr="007A0CA3">
        <w:trPr>
          <w:cantSplit/>
          <w:trHeight w:hRule="exact" w:val="568"/>
        </w:trPr>
        <w:tc>
          <w:tcPr>
            <w:tcW w:w="9072" w:type="dxa"/>
            <w:gridSpan w:val="3"/>
            <w:noWrap/>
            <w:vAlign w:val="bottom"/>
          </w:tcPr>
          <w:p w14:paraId="27DFDE96" w14:textId="705FD901" w:rsidR="003C0218" w:rsidRDefault="003C0218">
            <w:pPr>
              <w:pStyle w:val="Header"/>
              <w:jc w:val="right"/>
              <w:rPr>
                <w:noProof/>
                <w:sz w:val="16"/>
                <w:szCs w:val="16"/>
              </w:rPr>
            </w:pPr>
          </w:p>
        </w:tc>
      </w:tr>
      <w:tr w:rsidR="002F38B7" w:rsidRPr="002F38B7" w14:paraId="6A8E6F0B" w14:textId="77777777" w:rsidTr="007A0CA3">
        <w:trPr>
          <w:cantSplit/>
          <w:trHeight w:hRule="exact" w:val="1134"/>
        </w:trPr>
        <w:tc>
          <w:tcPr>
            <w:tcW w:w="9072" w:type="dxa"/>
            <w:gridSpan w:val="3"/>
            <w:noWrap/>
            <w:vAlign w:val="bottom"/>
          </w:tcPr>
          <w:p w14:paraId="5B1C5FA7" w14:textId="77777777" w:rsidR="002F38B7" w:rsidRPr="002F38B7" w:rsidRDefault="002F38B7" w:rsidP="002F38B7">
            <w:pPr>
              <w:tabs>
                <w:tab w:val="center" w:pos="4153"/>
                <w:tab w:val="right" w:pos="8306"/>
              </w:tabs>
              <w:autoSpaceDE w:val="0"/>
              <w:autoSpaceDN w:val="0"/>
              <w:spacing w:line="240" w:lineRule="auto"/>
              <w:jc w:val="right"/>
              <w:rPr>
                <w:rFonts w:cs="Arial"/>
                <w:noProof/>
                <w:sz w:val="16"/>
                <w:szCs w:val="16"/>
                <w:lang w:eastAsia="de-DE"/>
              </w:rPr>
            </w:pPr>
            <w:r w:rsidRPr="002F38B7">
              <w:rPr>
                <w:rFonts w:cs="Arial"/>
                <w:noProof/>
                <w:sz w:val="2"/>
                <w:szCs w:val="2"/>
                <w:lang w:eastAsia="en-GB"/>
              </w:rPr>
              <w:drawing>
                <wp:inline distT="0" distB="0" distL="0" distR="0" wp14:anchorId="174B430F" wp14:editId="3D586533">
                  <wp:extent cx="5400675" cy="504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8B7" w:rsidRPr="002F38B7" w14:paraId="1CE647EF" w14:textId="77777777" w:rsidTr="00D50DB7">
        <w:trPr>
          <w:cantSplit/>
          <w:trHeight w:val="618"/>
        </w:trPr>
        <w:tc>
          <w:tcPr>
            <w:tcW w:w="1134" w:type="dxa"/>
            <w:noWrap/>
          </w:tcPr>
          <w:p w14:paraId="7546EFFB" w14:textId="77777777" w:rsidR="002F38B7" w:rsidRPr="002F38B7" w:rsidRDefault="002F38B7" w:rsidP="002F38B7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14:paraId="3D715B1B" w14:textId="77777777" w:rsidR="002F38B7" w:rsidRPr="002F38B7" w:rsidRDefault="002F38B7" w:rsidP="002F38B7">
            <w:pPr>
              <w:autoSpaceDE w:val="0"/>
              <w:autoSpaceDN w:val="0"/>
              <w:spacing w:line="240" w:lineRule="exact"/>
              <w:rPr>
                <w:rFonts w:cs="Arial"/>
                <w:b/>
                <w:bCs/>
                <w:caps/>
                <w:noProof/>
                <w:sz w:val="14"/>
                <w:szCs w:val="14"/>
                <w:lang w:eastAsia="de-DE"/>
              </w:rPr>
            </w:pPr>
            <w:r w:rsidRPr="002F38B7">
              <w:rPr>
                <w:rFonts w:cs="Arial"/>
                <w:b/>
                <w:bCs/>
                <w:caps/>
                <w:noProof/>
                <w:sz w:val="14"/>
                <w:szCs w:val="14"/>
                <w:lang w:eastAsia="de-DE"/>
              </w:rPr>
              <w:t>FINANCE AND PROCUREMENT</w:t>
            </w:r>
          </w:p>
          <w:p w14:paraId="40C0FC71" w14:textId="77777777" w:rsidR="002F38B7" w:rsidRPr="002F38B7" w:rsidRDefault="002F38B7" w:rsidP="002F38B7">
            <w:pPr>
              <w:autoSpaceDE w:val="0"/>
              <w:autoSpaceDN w:val="0"/>
              <w:spacing w:line="240" w:lineRule="exact"/>
              <w:rPr>
                <w:rFonts w:cs="Arial"/>
                <w:b/>
                <w:bCs/>
                <w:caps/>
                <w:noProof/>
                <w:sz w:val="14"/>
                <w:szCs w:val="14"/>
                <w:lang w:eastAsia="de-DE"/>
              </w:rPr>
            </w:pPr>
          </w:p>
        </w:tc>
        <w:tc>
          <w:tcPr>
            <w:tcW w:w="3402" w:type="dxa"/>
            <w:noWrap/>
            <w:vAlign w:val="bottom"/>
          </w:tcPr>
          <w:p w14:paraId="46A14887" w14:textId="77777777" w:rsidR="002F38B7" w:rsidRPr="002F38B7" w:rsidRDefault="002F38B7" w:rsidP="002F38B7">
            <w:pPr>
              <w:autoSpaceDE w:val="0"/>
              <w:autoSpaceDN w:val="0"/>
              <w:spacing w:line="240" w:lineRule="auto"/>
              <w:jc w:val="right"/>
              <w:rPr>
                <w:rFonts w:cs="Arial"/>
                <w:noProof/>
                <w:sz w:val="14"/>
                <w:szCs w:val="14"/>
                <w:lang w:eastAsia="de-DE"/>
              </w:rPr>
            </w:pPr>
          </w:p>
          <w:p w14:paraId="346835D7" w14:textId="10220AA3" w:rsidR="002F38B7" w:rsidRPr="002F38B7" w:rsidRDefault="002F38B7" w:rsidP="002F38B7">
            <w:pPr>
              <w:autoSpaceDE w:val="0"/>
              <w:autoSpaceDN w:val="0"/>
              <w:spacing w:line="240" w:lineRule="exact"/>
              <w:jc w:val="right"/>
              <w:rPr>
                <w:rFonts w:cs="Arial"/>
                <w:noProof/>
                <w:sz w:val="18"/>
                <w:szCs w:val="18"/>
                <w:lang w:eastAsia="de-DE"/>
              </w:rPr>
            </w:pPr>
            <w:r w:rsidRPr="002F38B7">
              <w:rPr>
                <w:rFonts w:cs="Arial"/>
                <w:noProof/>
                <w:sz w:val="18"/>
                <w:szCs w:val="18"/>
                <w:lang w:eastAsia="de-DE"/>
              </w:rPr>
              <w:t>Thessaloniki,</w:t>
            </w:r>
            <w:r w:rsidR="0098027A">
              <w:rPr>
                <w:rFonts w:cs="Arial"/>
                <w:noProof/>
                <w:sz w:val="18"/>
                <w:szCs w:val="18"/>
                <w:lang w:eastAsia="de-DE"/>
              </w:rPr>
              <w:t xml:space="preserve"> xx</w:t>
            </w:r>
            <w:r w:rsidRPr="002F38B7">
              <w:rPr>
                <w:rFonts w:cs="Arial"/>
                <w:noProof/>
                <w:sz w:val="18"/>
                <w:szCs w:val="18"/>
                <w:lang w:eastAsia="de-DE"/>
              </w:rPr>
              <w:t xml:space="preserve"> </w:t>
            </w:r>
            <w:r>
              <w:rPr>
                <w:rFonts w:cs="Arial"/>
                <w:noProof/>
                <w:sz w:val="18"/>
                <w:szCs w:val="18"/>
                <w:lang w:eastAsia="de-DE"/>
              </w:rPr>
              <w:t>xx</w:t>
            </w:r>
            <w:r w:rsidRPr="002F38B7">
              <w:rPr>
                <w:rFonts w:cs="Arial"/>
                <w:noProof/>
                <w:sz w:val="18"/>
                <w:szCs w:val="18"/>
                <w:lang w:eastAsia="de-DE"/>
              </w:rPr>
              <w:t xml:space="preserve"> 20</w:t>
            </w:r>
            <w:r>
              <w:rPr>
                <w:rFonts w:cs="Arial"/>
                <w:noProof/>
                <w:sz w:val="18"/>
                <w:szCs w:val="18"/>
                <w:lang w:eastAsia="de-DE"/>
              </w:rPr>
              <w:t>xx</w:t>
            </w:r>
          </w:p>
        </w:tc>
      </w:tr>
    </w:tbl>
    <w:p w14:paraId="49625299" w14:textId="77777777" w:rsidR="002F38B7" w:rsidRPr="002F38B7" w:rsidRDefault="002F38B7" w:rsidP="002F38B7">
      <w:pPr>
        <w:spacing w:line="20" w:lineRule="exact"/>
        <w:rPr>
          <w:sz w:val="2"/>
          <w:szCs w:val="2"/>
        </w:rPr>
      </w:pPr>
    </w:p>
    <w:p w14:paraId="5C0788F4" w14:textId="77777777" w:rsidR="002F38B7" w:rsidRPr="002F38B7" w:rsidRDefault="002F38B7" w:rsidP="002F38B7">
      <w:pPr>
        <w:shd w:val="clear" w:color="auto" w:fill="FFFFFF"/>
        <w:spacing w:before="30" w:after="240"/>
        <w:jc w:val="center"/>
        <w:rPr>
          <w:rFonts w:ascii="Times New Roman" w:hAnsi="Times New Roman"/>
          <w:b/>
          <w:color w:val="000000"/>
          <w:lang w:val="en"/>
        </w:rPr>
      </w:pPr>
    </w:p>
    <w:p w14:paraId="281DDC86" w14:textId="77777777" w:rsidR="002F38B7" w:rsidRPr="002F38B7" w:rsidRDefault="002F38B7" w:rsidP="002F38B7">
      <w:pPr>
        <w:shd w:val="clear" w:color="auto" w:fill="FFFFFF"/>
        <w:spacing w:before="30" w:after="240"/>
        <w:jc w:val="center"/>
        <w:rPr>
          <w:rFonts w:cs="Arial"/>
          <w:b/>
        </w:rPr>
      </w:pPr>
      <w:r w:rsidRPr="002F38B7">
        <w:rPr>
          <w:rFonts w:cs="Arial"/>
          <w:b/>
          <w:color w:val="000000"/>
          <w:lang w:val="en"/>
        </w:rPr>
        <w:t>REPLY FORM</w:t>
      </w:r>
    </w:p>
    <w:p w14:paraId="1CA1B907" w14:textId="77777777" w:rsidR="002F38B7" w:rsidRPr="002F38B7" w:rsidRDefault="002F38B7" w:rsidP="002F38B7">
      <w:pPr>
        <w:ind w:right="-68"/>
        <w:jc w:val="center"/>
        <w:rPr>
          <w:rFonts w:cs="Arial"/>
          <w:b/>
          <w:u w:val="single"/>
        </w:rPr>
      </w:pPr>
      <w:r w:rsidRPr="002F38B7">
        <w:rPr>
          <w:rFonts w:cs="Arial"/>
          <w:b/>
          <w:u w:val="single"/>
        </w:rPr>
        <w:t xml:space="preserve">Please return the present page duly filled in to the following e-mail: </w:t>
      </w:r>
    </w:p>
    <w:p w14:paraId="03440BCD" w14:textId="77777777" w:rsidR="002F38B7" w:rsidRPr="002F38B7" w:rsidRDefault="000744C7" w:rsidP="002F38B7">
      <w:pPr>
        <w:ind w:right="-68"/>
        <w:jc w:val="center"/>
        <w:rPr>
          <w:rFonts w:cs="Arial"/>
          <w:b/>
          <w:bCs/>
        </w:rPr>
      </w:pPr>
      <w:hyperlink r:id="rId9" w:history="1">
        <w:r w:rsidR="002F38B7" w:rsidRPr="002F38B7">
          <w:rPr>
            <w:rFonts w:cs="Arial"/>
            <w:b/>
            <w:bCs/>
            <w:color w:val="0000FF"/>
            <w:u w:val="single"/>
          </w:rPr>
          <w:t>C4T-Services@cedefop.europa.eu</w:t>
        </w:r>
      </w:hyperlink>
      <w:r w:rsidR="002F38B7" w:rsidRPr="002F38B7">
        <w:rPr>
          <w:rFonts w:cs="Arial"/>
          <w:b/>
          <w:bCs/>
        </w:rPr>
        <w:t xml:space="preserve"> </w:t>
      </w:r>
    </w:p>
    <w:p w14:paraId="64856B2C" w14:textId="77777777" w:rsidR="002F38B7" w:rsidRPr="002F38B7" w:rsidRDefault="002F38B7" w:rsidP="002F38B7">
      <w:pPr>
        <w:ind w:right="-68"/>
        <w:jc w:val="center"/>
        <w:rPr>
          <w:rFonts w:cs="Arial"/>
          <w:b/>
          <w:bCs/>
        </w:rPr>
      </w:pPr>
    </w:p>
    <w:p w14:paraId="30DB1F20" w14:textId="741200AD" w:rsidR="00E92C8E" w:rsidRDefault="000744C7" w:rsidP="002F38B7">
      <w:pPr>
        <w:ind w:right="-68"/>
        <w:jc w:val="center"/>
        <w:rPr>
          <w:b/>
        </w:rPr>
      </w:pPr>
      <w:r>
        <w:rPr>
          <w:b/>
        </w:rPr>
        <w:t xml:space="preserve">Title:  </w:t>
      </w:r>
      <w:r w:rsidR="00E92C8E" w:rsidRPr="00D6408F">
        <w:rPr>
          <w:b/>
        </w:rPr>
        <w:t>Curriculum Vitae (CV) data analytics &amp; intelligence</w:t>
      </w:r>
    </w:p>
    <w:p w14:paraId="79E54533" w14:textId="524923E4" w:rsidR="000744C7" w:rsidRPr="00E92C8E" w:rsidRDefault="000744C7" w:rsidP="002F38B7">
      <w:pPr>
        <w:ind w:right="-68"/>
        <w:jc w:val="center"/>
        <w:rPr>
          <w:rFonts w:cs="Arial"/>
          <w:b/>
          <w:szCs w:val="24"/>
        </w:rPr>
      </w:pPr>
      <w:r w:rsidRPr="000744C7">
        <w:rPr>
          <w:b/>
          <w:sz w:val="18"/>
          <w:szCs w:val="18"/>
        </w:rPr>
        <w:t>R</w:t>
      </w:r>
      <w:r>
        <w:rPr>
          <w:b/>
          <w:sz w:val="18"/>
          <w:szCs w:val="18"/>
        </w:rPr>
        <w:t>eference</w:t>
      </w:r>
      <w:bookmarkStart w:id="0" w:name="_GoBack"/>
      <w:bookmarkEnd w:id="0"/>
      <w:r w:rsidRPr="000744C7">
        <w:rPr>
          <w:b/>
          <w:sz w:val="18"/>
          <w:szCs w:val="18"/>
        </w:rPr>
        <w:t>:</w:t>
      </w:r>
      <w:r w:rsidRPr="00306E4B">
        <w:rPr>
          <w:sz w:val="18"/>
          <w:szCs w:val="18"/>
        </w:rPr>
        <w:t xml:space="preserve"> </w:t>
      </w:r>
      <w:r w:rsidRPr="008F13A2">
        <w:rPr>
          <w:b/>
          <w:sz w:val="18"/>
          <w:szCs w:val="18"/>
        </w:rPr>
        <w:t>NP/DSI/PHT-ASIA/</w:t>
      </w:r>
      <w:proofErr w:type="spellStart"/>
      <w:r w:rsidRPr="008F13A2">
        <w:rPr>
          <w:b/>
          <w:sz w:val="18"/>
          <w:szCs w:val="18"/>
        </w:rPr>
        <w:t>CV_DataAnalytics&amp;Intelligence</w:t>
      </w:r>
      <w:proofErr w:type="spellEnd"/>
      <w:r w:rsidRPr="008F13A2">
        <w:rPr>
          <w:b/>
          <w:sz w:val="18"/>
          <w:szCs w:val="18"/>
        </w:rPr>
        <w:t>/008/20</w:t>
      </w:r>
    </w:p>
    <w:p w14:paraId="1FF69354" w14:textId="77777777" w:rsidR="002F38B7" w:rsidRPr="002F38B7" w:rsidRDefault="002F38B7" w:rsidP="002F38B7">
      <w:pPr>
        <w:ind w:right="-68"/>
        <w:jc w:val="center"/>
        <w:rPr>
          <w:rFonts w:ascii="Times New Roman" w:hAnsi="Times New Roman"/>
          <w:b/>
          <w:u w:val="single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629"/>
        <w:gridCol w:w="6010"/>
      </w:tblGrid>
      <w:tr w:rsidR="002F38B7" w:rsidRPr="002F38B7" w14:paraId="7F6BC0EC" w14:textId="77777777" w:rsidTr="00D50DB7">
        <w:trPr>
          <w:trHeight w:hRule="exact" w:val="689"/>
          <w:jc w:val="center"/>
        </w:trPr>
        <w:tc>
          <w:tcPr>
            <w:tcW w:w="3629" w:type="dxa"/>
            <w:vAlign w:val="center"/>
          </w:tcPr>
          <w:p w14:paraId="517EC67F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Name of the Company / Organisation</w:t>
            </w:r>
          </w:p>
        </w:tc>
        <w:tc>
          <w:tcPr>
            <w:tcW w:w="6010" w:type="dxa"/>
            <w:vAlign w:val="center"/>
          </w:tcPr>
          <w:p w14:paraId="0791CCD5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4EEC3A2C" w14:textId="77777777" w:rsidTr="00D50DB7">
        <w:trPr>
          <w:trHeight w:hRule="exact" w:val="701"/>
          <w:jc w:val="center"/>
        </w:trPr>
        <w:tc>
          <w:tcPr>
            <w:tcW w:w="3629" w:type="dxa"/>
            <w:vAlign w:val="center"/>
          </w:tcPr>
          <w:p w14:paraId="63D50AC1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Title, First name and last name of contact person</w:t>
            </w:r>
          </w:p>
        </w:tc>
        <w:tc>
          <w:tcPr>
            <w:tcW w:w="6010" w:type="dxa"/>
            <w:vAlign w:val="center"/>
          </w:tcPr>
          <w:p w14:paraId="7F0A730A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11AFAF4C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5780876B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Function</w:t>
            </w:r>
          </w:p>
        </w:tc>
        <w:tc>
          <w:tcPr>
            <w:tcW w:w="6010" w:type="dxa"/>
            <w:vAlign w:val="center"/>
          </w:tcPr>
          <w:p w14:paraId="78D8011D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6E01E8BE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1BE4B088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Address</w:t>
            </w:r>
          </w:p>
        </w:tc>
        <w:tc>
          <w:tcPr>
            <w:tcW w:w="6010" w:type="dxa"/>
            <w:vAlign w:val="center"/>
          </w:tcPr>
          <w:p w14:paraId="2F55148B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2049CD12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5A4AAF77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Post code, Town</w:t>
            </w:r>
          </w:p>
        </w:tc>
        <w:tc>
          <w:tcPr>
            <w:tcW w:w="6010" w:type="dxa"/>
            <w:vAlign w:val="center"/>
          </w:tcPr>
          <w:p w14:paraId="7E3A5E8A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4D060164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4A4CE59C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Country</w:t>
            </w:r>
          </w:p>
        </w:tc>
        <w:tc>
          <w:tcPr>
            <w:tcW w:w="6010" w:type="dxa"/>
            <w:vAlign w:val="center"/>
          </w:tcPr>
          <w:p w14:paraId="031162C0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199ED3ED" w14:textId="77777777" w:rsidTr="00D50DB7">
        <w:trPr>
          <w:trHeight w:hRule="exact" w:val="637"/>
          <w:jc w:val="center"/>
        </w:trPr>
        <w:tc>
          <w:tcPr>
            <w:tcW w:w="3629" w:type="dxa"/>
            <w:vAlign w:val="center"/>
          </w:tcPr>
          <w:p w14:paraId="7A704885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 xml:space="preserve">Telephone </w:t>
            </w:r>
            <w:r w:rsidRPr="002F38B7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14:paraId="409B1C70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625C4AE9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7D34D966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 xml:space="preserve">Fax </w:t>
            </w:r>
            <w:r w:rsidRPr="002F38B7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14:paraId="6F8527FF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23AEA8A5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09B2AE6E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E</w:t>
            </w:r>
            <w:r w:rsidRPr="002F38B7">
              <w:rPr>
                <w:rFonts w:cs="Arial"/>
              </w:rPr>
              <w:noBreakHyphen/>
              <w:t>mail</w:t>
            </w:r>
          </w:p>
        </w:tc>
        <w:tc>
          <w:tcPr>
            <w:tcW w:w="6010" w:type="dxa"/>
            <w:vAlign w:val="center"/>
          </w:tcPr>
          <w:p w14:paraId="26DA6703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28A2D9F6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7E889183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Internet address (if applicable)</w:t>
            </w:r>
          </w:p>
        </w:tc>
        <w:tc>
          <w:tcPr>
            <w:tcW w:w="6010" w:type="dxa"/>
            <w:vAlign w:val="center"/>
          </w:tcPr>
          <w:p w14:paraId="58434B0B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</w:tbl>
    <w:p w14:paraId="0A907A9A" w14:textId="77777777" w:rsidR="002F38B7" w:rsidRPr="002F38B7" w:rsidRDefault="002F38B7" w:rsidP="002F38B7">
      <w:pPr>
        <w:rPr>
          <w:rFonts w:cs="Arial"/>
        </w:rPr>
      </w:pPr>
    </w:p>
    <w:p w14:paraId="63BC1D51" w14:textId="77777777" w:rsidR="002F38B7" w:rsidRPr="002F38B7" w:rsidRDefault="002F38B7" w:rsidP="002F38B7"/>
    <w:p w14:paraId="42BD8F2E" w14:textId="77777777" w:rsidR="002F38B7" w:rsidRDefault="002F38B7" w:rsidP="0013548D">
      <w:pPr>
        <w:spacing w:before="100" w:beforeAutospacing="1" w:after="120" w:line="240" w:lineRule="auto"/>
        <w:jc w:val="both"/>
      </w:pPr>
    </w:p>
    <w:sectPr w:rsidR="002F38B7" w:rsidSect="00E87F0E">
      <w:footerReference w:type="default" r:id="rId10"/>
      <w:footerReference w:type="first" r:id="rId11"/>
      <w:pgSz w:w="11907" w:h="16839"/>
      <w:pgMar w:top="567" w:right="1985" w:bottom="124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B1216" w14:textId="77777777" w:rsidR="002A41DB" w:rsidRDefault="002A41DB">
      <w:pPr>
        <w:spacing w:line="240" w:lineRule="auto"/>
      </w:pPr>
      <w:r>
        <w:separator/>
      </w:r>
    </w:p>
  </w:endnote>
  <w:endnote w:type="continuationSeparator" w:id="0">
    <w:p w14:paraId="75956D13" w14:textId="77777777" w:rsidR="002A41DB" w:rsidRDefault="002A4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E5BBF" w14:textId="77777777" w:rsidR="004A1F74" w:rsidRPr="00406943" w:rsidRDefault="00116663">
    <w:pPr>
      <w:pStyle w:val="Footer"/>
      <w:rPr>
        <w:lang w:val="fr-BE"/>
      </w:rPr>
    </w:pPr>
    <w:r w:rsidRPr="00406943">
      <w:rPr>
        <w:lang w:val="fr-BE"/>
      </w:rPr>
      <w:tab/>
    </w:r>
    <w:proofErr w:type="gramStart"/>
    <w:r w:rsidRPr="00406943">
      <w:rPr>
        <w:lang w:val="fr-BE"/>
      </w:rPr>
      <w:t>page</w:t>
    </w:r>
    <w:proofErr w:type="gramEnd"/>
    <w:r w:rsidRPr="00406943">
      <w:rPr>
        <w:lang w:val="fr-BE"/>
      </w:rPr>
      <w:t xml:space="preserve"> </w:t>
    </w:r>
    <w:r w:rsidRPr="005E3FC3">
      <w:fldChar w:fldCharType="begin"/>
    </w:r>
    <w:r w:rsidRPr="00406943">
      <w:rPr>
        <w:lang w:val="fr-BE"/>
      </w:rPr>
      <w:instrText xml:space="preserve"> PAGE   \* MERGEFORMAT </w:instrText>
    </w:r>
    <w:r w:rsidRPr="005E3FC3">
      <w:fldChar w:fldCharType="separate"/>
    </w:r>
    <w:r w:rsidR="002F38B7">
      <w:rPr>
        <w:noProof/>
        <w:lang w:val="fr-BE"/>
      </w:rPr>
      <w:t>2</w:t>
    </w:r>
    <w:r w:rsidRPr="005E3FC3">
      <w:fldChar w:fldCharType="end"/>
    </w:r>
    <w:r w:rsidRPr="00406943">
      <w:rPr>
        <w:lang w:val="fr-BE"/>
      </w:rPr>
      <w:t xml:space="preserve"> of </w:t>
    </w:r>
    <w:r w:rsidR="00AE46E5">
      <w:fldChar w:fldCharType="begin"/>
    </w:r>
    <w:r w:rsidR="00AE46E5" w:rsidRPr="00406943">
      <w:rPr>
        <w:lang w:val="fr-BE"/>
      </w:rPr>
      <w:instrText xml:space="preserve"> NUMPAGES   \* MERGEFORMAT </w:instrText>
    </w:r>
    <w:r w:rsidR="00AE46E5">
      <w:fldChar w:fldCharType="separate"/>
    </w:r>
    <w:r w:rsidR="002F38B7">
      <w:rPr>
        <w:noProof/>
        <w:lang w:val="fr-BE"/>
      </w:rPr>
      <w:t>2</w:t>
    </w:r>
    <w:r w:rsidR="00AE46E5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93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5E3FC3" w:rsidRPr="00C6598B" w14:paraId="44064D63" w14:textId="77777777" w:rsidTr="008D71FB">
      <w:trPr>
        <w:cantSplit/>
        <w:trHeight w:hRule="exact" w:val="1134"/>
      </w:trPr>
      <w:tc>
        <w:tcPr>
          <w:tcW w:w="7938" w:type="dxa"/>
          <w:tcBorders>
            <w:left w:val="nil"/>
            <w:bottom w:val="single" w:sz="8" w:space="0" w:color="0066CC"/>
            <w:right w:val="nil"/>
          </w:tcBorders>
          <w:vAlign w:val="bottom"/>
        </w:tcPr>
        <w:p w14:paraId="5CA5143D" w14:textId="425E4191" w:rsidR="005E3FC3" w:rsidRPr="003C0218" w:rsidRDefault="00C6598B" w:rsidP="00E30F5C">
          <w:pPr>
            <w:pStyle w:val="FooterTable"/>
            <w:rPr>
              <w:noProof/>
              <w:lang w:val="fr-BE"/>
            </w:rPr>
          </w:pPr>
          <w:r>
            <w:rPr>
              <w:noProof/>
            </w:rPr>
            <w:t xml:space="preserve">SERVICE POST </w:t>
          </w:r>
          <w:r w:rsidR="00116663">
            <w:rPr>
              <w:noProof/>
            </w:rPr>
            <w:t xml:space="preserve">Europe 123, 570 01 </w:t>
          </w:r>
          <w:r>
            <w:rPr>
              <w:noProof/>
            </w:rPr>
            <w:t>Thermi</w:t>
          </w:r>
          <w:r w:rsidR="00116663">
            <w:rPr>
              <w:noProof/>
            </w:rPr>
            <w:t xml:space="preserve"> (</w:t>
          </w:r>
          <w:r>
            <w:rPr>
              <w:noProof/>
            </w:rPr>
            <w:t>Thessaloniki</w:t>
          </w:r>
          <w:r w:rsidR="00116663">
            <w:rPr>
              <w:noProof/>
            </w:rPr>
            <w:t xml:space="preserve">), GREECE </w:t>
          </w:r>
          <w:r w:rsidR="003C0218" w:rsidRPr="003C0218">
            <w:rPr>
              <w:noProof/>
              <w:color w:val="0066CC"/>
            </w:rPr>
            <w:t>|</w:t>
          </w:r>
          <w:r w:rsidR="00116663">
            <w:rPr>
              <w:noProof/>
            </w:rPr>
            <w:t xml:space="preserve"> </w:t>
          </w:r>
          <w:r w:rsidR="00116663">
            <w:rPr>
              <w:noProof/>
            </w:rPr>
            <w:br/>
            <w:t xml:space="preserve">Τel. </w:t>
          </w:r>
          <w:r w:rsidR="00116663" w:rsidRPr="003C0218">
            <w:rPr>
              <w:noProof/>
              <w:lang w:val="fr-BE"/>
            </w:rPr>
            <w:t xml:space="preserve">+30 2310490111 </w:t>
          </w:r>
          <w:r w:rsidR="003C0218" w:rsidRPr="003C0218">
            <w:rPr>
              <w:noProof/>
              <w:color w:val="0066CC"/>
              <w:lang w:val="fr-BE"/>
            </w:rPr>
            <w:t>|</w:t>
          </w:r>
          <w:r w:rsidR="00116663" w:rsidRPr="003C0218">
            <w:rPr>
              <w:noProof/>
              <w:lang w:val="fr-BE"/>
            </w:rPr>
            <w:t xml:space="preserve"> Fax +30 2310490049 </w:t>
          </w:r>
          <w:r w:rsidR="003C0218" w:rsidRPr="003C0218">
            <w:rPr>
              <w:noProof/>
              <w:color w:val="0066CC"/>
              <w:lang w:val="fr-BE"/>
            </w:rPr>
            <w:t>|</w:t>
          </w:r>
          <w:r w:rsidR="00116663" w:rsidRPr="003C0218">
            <w:rPr>
              <w:noProof/>
              <w:lang w:val="fr-BE"/>
            </w:rPr>
            <w:t xml:space="preserve"> E-mail: info@cedefop.europa.eu </w:t>
          </w:r>
          <w:r w:rsidR="003C0218" w:rsidRPr="003C0218">
            <w:rPr>
              <w:noProof/>
              <w:color w:val="0066CC"/>
              <w:lang w:val="fr-BE"/>
            </w:rPr>
            <w:t>|</w:t>
          </w:r>
          <w:r w:rsidR="00116663" w:rsidRPr="003C0218">
            <w:rPr>
              <w:noProof/>
              <w:lang w:val="fr-BE"/>
            </w:rPr>
            <w:t xml:space="preserve"> </w:t>
          </w:r>
          <w:r w:rsidR="00116663" w:rsidRPr="003C0218">
            <w:rPr>
              <w:rStyle w:val="WebAddress"/>
              <w:noProof/>
              <w:lang w:val="fr-BE"/>
            </w:rPr>
            <w:t>www.cedefop.europa.eu</w:t>
          </w:r>
        </w:p>
      </w:tc>
    </w:tr>
    <w:tr w:rsidR="005E3FC3" w14:paraId="15473E42" w14:textId="77777777" w:rsidTr="00F5765F">
      <w:trPr>
        <w:cantSplit/>
        <w:trHeight w:hRule="exact" w:val="306"/>
      </w:trPr>
      <w:tc>
        <w:tcPr>
          <w:tcW w:w="7938" w:type="dxa"/>
          <w:tcBorders>
            <w:top w:val="single" w:sz="8" w:space="0" w:color="0066CC"/>
            <w:left w:val="nil"/>
            <w:bottom w:val="single" w:sz="8" w:space="0" w:color="0066CC"/>
            <w:right w:val="nil"/>
          </w:tcBorders>
          <w:vAlign w:val="center"/>
        </w:tcPr>
        <w:p w14:paraId="40D3B804" w14:textId="35062BD2" w:rsidR="005E3FC3" w:rsidRDefault="00116663" w:rsidP="0080533D">
          <w:pPr>
            <w:pStyle w:val="FooterTable"/>
            <w:rPr>
              <w:noProof/>
              <w:lang w:val="en-US"/>
            </w:rPr>
          </w:pPr>
          <w:r>
            <w:rPr>
              <w:noProof/>
              <w:lang w:val="en-US"/>
            </w:rPr>
            <w:t>Direct line: +30 2310490</w:t>
          </w:r>
          <w:r w:rsidR="0080533D">
            <w:rPr>
              <w:noProof/>
              <w:lang w:val="en-US"/>
            </w:rPr>
            <w:t>109</w:t>
          </w:r>
          <w:r>
            <w:rPr>
              <w:noProof/>
              <w:lang w:val="en-US"/>
            </w:rPr>
            <w:t xml:space="preserve"> </w:t>
          </w:r>
          <w:r w:rsidR="003C0218" w:rsidRPr="003C0218">
            <w:rPr>
              <w:noProof/>
              <w:color w:val="0066CC"/>
              <w:lang w:val="en-US"/>
            </w:rPr>
            <w:t>|</w:t>
          </w:r>
          <w:r>
            <w:rPr>
              <w:noProof/>
              <w:lang w:val="en-US"/>
            </w:rPr>
            <w:t xml:space="preserve"> </w:t>
          </w:r>
        </w:p>
      </w:tc>
    </w:tr>
  </w:tbl>
  <w:p w14:paraId="692C246B" w14:textId="77777777" w:rsidR="005E3FC3" w:rsidRPr="00406943" w:rsidRDefault="00116663" w:rsidP="005E3FC3">
    <w:pPr>
      <w:pStyle w:val="Footer"/>
      <w:rPr>
        <w:noProof/>
        <w:lang w:val="fr-BE"/>
      </w:rPr>
    </w:pPr>
    <w:r w:rsidRPr="00406943">
      <w:rPr>
        <w:noProof/>
        <w:lang w:val="fr-BE"/>
      </w:rPr>
      <w:tab/>
      <w:t xml:space="preserve">page 1 of </w:t>
    </w:r>
    <w:r w:rsidRPr="00563DBF">
      <w:rPr>
        <w:noProof/>
      </w:rPr>
      <w:fldChar w:fldCharType="begin"/>
    </w:r>
    <w:r w:rsidRPr="00406943">
      <w:rPr>
        <w:noProof/>
        <w:lang w:val="fr-BE"/>
      </w:rPr>
      <w:instrText xml:space="preserve"> NUMPAGES   \* MERGEFORMAT </w:instrText>
    </w:r>
    <w:r w:rsidRPr="00563DBF">
      <w:rPr>
        <w:noProof/>
      </w:rPr>
      <w:fldChar w:fldCharType="separate"/>
    </w:r>
    <w:r w:rsidR="002F38B7">
      <w:rPr>
        <w:noProof/>
        <w:lang w:val="fr-BE"/>
      </w:rPr>
      <w:t>2</w:t>
    </w:r>
    <w:r w:rsidRPr="00563DB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011EF" w14:textId="77777777" w:rsidR="002A41DB" w:rsidRDefault="002A41DB">
      <w:pPr>
        <w:spacing w:line="240" w:lineRule="auto"/>
      </w:pPr>
      <w:r>
        <w:separator/>
      </w:r>
    </w:p>
  </w:footnote>
  <w:footnote w:type="continuationSeparator" w:id="0">
    <w:p w14:paraId="61171ABB" w14:textId="77777777" w:rsidR="002A41DB" w:rsidRDefault="002A41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5DA50A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7A0D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BA14AAA"/>
    <w:multiLevelType w:val="hybridMultilevel"/>
    <w:tmpl w:val="7B68AE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 w15:restartNumberingAfterBreak="0">
    <w:nsid w:val="32E81B6A"/>
    <w:multiLevelType w:val="hybridMultilevel"/>
    <w:tmpl w:val="E35E1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 w15:restartNumberingAfterBreak="0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9" w15:restartNumberingAfterBreak="0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0" w15:restartNumberingAfterBreak="0">
    <w:nsid w:val="41010EED"/>
    <w:multiLevelType w:val="hybridMultilevel"/>
    <w:tmpl w:val="7FF09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3" w15:restartNumberingAfterBreak="0">
    <w:nsid w:val="43B957BC"/>
    <w:multiLevelType w:val="hybridMultilevel"/>
    <w:tmpl w:val="1682B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44DB0"/>
    <w:multiLevelType w:val="hybridMultilevel"/>
    <w:tmpl w:val="FC0C22CA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C75D37"/>
    <w:multiLevelType w:val="hybridMultilevel"/>
    <w:tmpl w:val="C1A44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 w15:restartNumberingAfterBreak="0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8" w15:restartNumberingAfterBreak="0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9" w15:restartNumberingAfterBreak="0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D85043"/>
    <w:multiLevelType w:val="hybridMultilevel"/>
    <w:tmpl w:val="B9DEE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5E8A275C"/>
    <w:multiLevelType w:val="hybridMultilevel"/>
    <w:tmpl w:val="C5F038A8"/>
    <w:lvl w:ilvl="0" w:tplc="696831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5" w15:restartNumberingAfterBreak="0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7" w15:restartNumberingAfterBreak="0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6"/>
  </w:num>
  <w:num w:numId="10">
    <w:abstractNumId w:val="34"/>
  </w:num>
  <w:num w:numId="11">
    <w:abstractNumId w:val="27"/>
  </w:num>
  <w:num w:numId="12">
    <w:abstractNumId w:val="14"/>
  </w:num>
  <w:num w:numId="13">
    <w:abstractNumId w:val="22"/>
  </w:num>
  <w:num w:numId="14">
    <w:abstractNumId w:val="19"/>
  </w:num>
  <w:num w:numId="15">
    <w:abstractNumId w:val="28"/>
  </w:num>
  <w:num w:numId="16">
    <w:abstractNumId w:val="18"/>
  </w:num>
  <w:num w:numId="17">
    <w:abstractNumId w:val="36"/>
  </w:num>
  <w:num w:numId="18">
    <w:abstractNumId w:val="16"/>
  </w:num>
  <w:num w:numId="19">
    <w:abstractNumId w:val="37"/>
  </w:num>
  <w:num w:numId="20">
    <w:abstractNumId w:val="29"/>
  </w:num>
  <w:num w:numId="21">
    <w:abstractNumId w:val="10"/>
  </w:num>
  <w:num w:numId="22">
    <w:abstractNumId w:val="21"/>
  </w:num>
  <w:num w:numId="23">
    <w:abstractNumId w:val="32"/>
  </w:num>
  <w:num w:numId="24">
    <w:abstractNumId w:val="13"/>
  </w:num>
  <w:num w:numId="25">
    <w:abstractNumId w:val="4"/>
  </w:num>
  <w:num w:numId="26">
    <w:abstractNumId w:val="0"/>
  </w:num>
  <w:num w:numId="27">
    <w:abstractNumId w:val="37"/>
  </w:num>
  <w:num w:numId="28">
    <w:abstractNumId w:val="37"/>
  </w:num>
  <w:num w:numId="29">
    <w:abstractNumId w:val="37"/>
  </w:num>
  <w:num w:numId="30">
    <w:abstractNumId w:val="37"/>
  </w:num>
  <w:num w:numId="31">
    <w:abstractNumId w:val="30"/>
  </w:num>
  <w:num w:numId="32">
    <w:abstractNumId w:val="29"/>
  </w:num>
  <w:num w:numId="33">
    <w:abstractNumId w:val="33"/>
  </w:num>
  <w:num w:numId="34">
    <w:abstractNumId w:val="11"/>
  </w:num>
  <w:num w:numId="35">
    <w:abstractNumId w:val="25"/>
  </w:num>
  <w:num w:numId="36">
    <w:abstractNumId w:val="24"/>
  </w:num>
  <w:num w:numId="37">
    <w:abstractNumId w:val="15"/>
  </w:num>
  <w:num w:numId="38">
    <w:abstractNumId w:val="31"/>
  </w:num>
  <w:num w:numId="39">
    <w:abstractNumId w:val="23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3C0218"/>
    <w:rsid w:val="00000C0E"/>
    <w:rsid w:val="00015367"/>
    <w:rsid w:val="000244C1"/>
    <w:rsid w:val="0002643C"/>
    <w:rsid w:val="00031632"/>
    <w:rsid w:val="00035825"/>
    <w:rsid w:val="00041966"/>
    <w:rsid w:val="00060D33"/>
    <w:rsid w:val="00064717"/>
    <w:rsid w:val="00072D41"/>
    <w:rsid w:val="000744C7"/>
    <w:rsid w:val="000B2A41"/>
    <w:rsid w:val="000C0901"/>
    <w:rsid w:val="000C1155"/>
    <w:rsid w:val="000E6BC5"/>
    <w:rsid w:val="000F67BF"/>
    <w:rsid w:val="001058E1"/>
    <w:rsid w:val="00116149"/>
    <w:rsid w:val="00116663"/>
    <w:rsid w:val="001238B8"/>
    <w:rsid w:val="001353E1"/>
    <w:rsid w:val="0013548D"/>
    <w:rsid w:val="00136B3D"/>
    <w:rsid w:val="0019032F"/>
    <w:rsid w:val="00194EC8"/>
    <w:rsid w:val="00196428"/>
    <w:rsid w:val="001A2DDE"/>
    <w:rsid w:val="001B6377"/>
    <w:rsid w:val="001E32A9"/>
    <w:rsid w:val="00215F0A"/>
    <w:rsid w:val="00235744"/>
    <w:rsid w:val="0023641E"/>
    <w:rsid w:val="002410B3"/>
    <w:rsid w:val="00244961"/>
    <w:rsid w:val="00245AEC"/>
    <w:rsid w:val="0025433C"/>
    <w:rsid w:val="00262CD2"/>
    <w:rsid w:val="0028093C"/>
    <w:rsid w:val="00281158"/>
    <w:rsid w:val="002877DB"/>
    <w:rsid w:val="002A41DB"/>
    <w:rsid w:val="002B4770"/>
    <w:rsid w:val="002C1A31"/>
    <w:rsid w:val="002C530E"/>
    <w:rsid w:val="002D3EDB"/>
    <w:rsid w:val="002D44E0"/>
    <w:rsid w:val="002D6DBC"/>
    <w:rsid w:val="002F38B7"/>
    <w:rsid w:val="002F4B5D"/>
    <w:rsid w:val="00306E4B"/>
    <w:rsid w:val="00307118"/>
    <w:rsid w:val="003071A7"/>
    <w:rsid w:val="0031050A"/>
    <w:rsid w:val="00315436"/>
    <w:rsid w:val="00323E4D"/>
    <w:rsid w:val="00333205"/>
    <w:rsid w:val="003366D1"/>
    <w:rsid w:val="0034369B"/>
    <w:rsid w:val="00347BCA"/>
    <w:rsid w:val="003534E8"/>
    <w:rsid w:val="00355572"/>
    <w:rsid w:val="00360CCA"/>
    <w:rsid w:val="00371E52"/>
    <w:rsid w:val="0038690D"/>
    <w:rsid w:val="003A3CE4"/>
    <w:rsid w:val="003A4C79"/>
    <w:rsid w:val="003B56AD"/>
    <w:rsid w:val="003B7F37"/>
    <w:rsid w:val="003C0218"/>
    <w:rsid w:val="003C0A58"/>
    <w:rsid w:val="003C5210"/>
    <w:rsid w:val="003D06C6"/>
    <w:rsid w:val="003F7022"/>
    <w:rsid w:val="00406943"/>
    <w:rsid w:val="00422136"/>
    <w:rsid w:val="004228C2"/>
    <w:rsid w:val="00423B4C"/>
    <w:rsid w:val="0043084D"/>
    <w:rsid w:val="004327D8"/>
    <w:rsid w:val="00452AC8"/>
    <w:rsid w:val="00454C09"/>
    <w:rsid w:val="00460CD8"/>
    <w:rsid w:val="0047075C"/>
    <w:rsid w:val="004778A2"/>
    <w:rsid w:val="00480A70"/>
    <w:rsid w:val="00482A2F"/>
    <w:rsid w:val="004A23F3"/>
    <w:rsid w:val="004A2B31"/>
    <w:rsid w:val="004B08A7"/>
    <w:rsid w:val="004C129C"/>
    <w:rsid w:val="004C4047"/>
    <w:rsid w:val="00506AE0"/>
    <w:rsid w:val="00515B62"/>
    <w:rsid w:val="0055579E"/>
    <w:rsid w:val="00570789"/>
    <w:rsid w:val="00571DD6"/>
    <w:rsid w:val="0058450E"/>
    <w:rsid w:val="0059625A"/>
    <w:rsid w:val="005A7C7F"/>
    <w:rsid w:val="005C1167"/>
    <w:rsid w:val="005D6DC1"/>
    <w:rsid w:val="006174BF"/>
    <w:rsid w:val="006236DD"/>
    <w:rsid w:val="00645DE4"/>
    <w:rsid w:val="0065742C"/>
    <w:rsid w:val="00670155"/>
    <w:rsid w:val="00681C81"/>
    <w:rsid w:val="00686F70"/>
    <w:rsid w:val="006A3345"/>
    <w:rsid w:val="006B4488"/>
    <w:rsid w:val="006B4A5D"/>
    <w:rsid w:val="006C07F7"/>
    <w:rsid w:val="006E4F3B"/>
    <w:rsid w:val="007147C7"/>
    <w:rsid w:val="00737F7F"/>
    <w:rsid w:val="00761F4B"/>
    <w:rsid w:val="00763AB0"/>
    <w:rsid w:val="007721FB"/>
    <w:rsid w:val="00776D96"/>
    <w:rsid w:val="00780AEA"/>
    <w:rsid w:val="007858AF"/>
    <w:rsid w:val="007863EE"/>
    <w:rsid w:val="0078679F"/>
    <w:rsid w:val="007914D7"/>
    <w:rsid w:val="007A0CA3"/>
    <w:rsid w:val="007B4F7E"/>
    <w:rsid w:val="007B512C"/>
    <w:rsid w:val="007C7D45"/>
    <w:rsid w:val="007C7E70"/>
    <w:rsid w:val="007D4AF9"/>
    <w:rsid w:val="007E462B"/>
    <w:rsid w:val="0080533D"/>
    <w:rsid w:val="0081028B"/>
    <w:rsid w:val="008344F8"/>
    <w:rsid w:val="00835303"/>
    <w:rsid w:val="00866D86"/>
    <w:rsid w:val="00882563"/>
    <w:rsid w:val="00894AA0"/>
    <w:rsid w:val="008A470D"/>
    <w:rsid w:val="008B06A2"/>
    <w:rsid w:val="008B1F3D"/>
    <w:rsid w:val="008B4525"/>
    <w:rsid w:val="008D1732"/>
    <w:rsid w:val="008F13A2"/>
    <w:rsid w:val="00914FCA"/>
    <w:rsid w:val="00927569"/>
    <w:rsid w:val="0094112A"/>
    <w:rsid w:val="00960608"/>
    <w:rsid w:val="00960824"/>
    <w:rsid w:val="00960833"/>
    <w:rsid w:val="00966389"/>
    <w:rsid w:val="00975992"/>
    <w:rsid w:val="0098027A"/>
    <w:rsid w:val="0098418B"/>
    <w:rsid w:val="009951FD"/>
    <w:rsid w:val="009B08D3"/>
    <w:rsid w:val="009F035A"/>
    <w:rsid w:val="009F7079"/>
    <w:rsid w:val="00A074E5"/>
    <w:rsid w:val="00A11FD9"/>
    <w:rsid w:val="00A14806"/>
    <w:rsid w:val="00A211EB"/>
    <w:rsid w:val="00A46D14"/>
    <w:rsid w:val="00A91302"/>
    <w:rsid w:val="00A95B9B"/>
    <w:rsid w:val="00AB6712"/>
    <w:rsid w:val="00AB6DE4"/>
    <w:rsid w:val="00AC31CE"/>
    <w:rsid w:val="00AC4355"/>
    <w:rsid w:val="00AD1244"/>
    <w:rsid w:val="00AE3D95"/>
    <w:rsid w:val="00AE46E5"/>
    <w:rsid w:val="00AF1B31"/>
    <w:rsid w:val="00B130A1"/>
    <w:rsid w:val="00B13596"/>
    <w:rsid w:val="00B13B2C"/>
    <w:rsid w:val="00B3579E"/>
    <w:rsid w:val="00B37F63"/>
    <w:rsid w:val="00B4502A"/>
    <w:rsid w:val="00B55A0D"/>
    <w:rsid w:val="00B56F09"/>
    <w:rsid w:val="00B61FFF"/>
    <w:rsid w:val="00B6260A"/>
    <w:rsid w:val="00B6389C"/>
    <w:rsid w:val="00B855A8"/>
    <w:rsid w:val="00BA275A"/>
    <w:rsid w:val="00BC499D"/>
    <w:rsid w:val="00BE0926"/>
    <w:rsid w:val="00BF26A0"/>
    <w:rsid w:val="00C074EC"/>
    <w:rsid w:val="00C07CFA"/>
    <w:rsid w:val="00C27534"/>
    <w:rsid w:val="00C32A8A"/>
    <w:rsid w:val="00C34D3D"/>
    <w:rsid w:val="00C6598B"/>
    <w:rsid w:val="00C67DF5"/>
    <w:rsid w:val="00C730AD"/>
    <w:rsid w:val="00C80FB6"/>
    <w:rsid w:val="00C811CC"/>
    <w:rsid w:val="00C84F3C"/>
    <w:rsid w:val="00C90AE8"/>
    <w:rsid w:val="00CA06BF"/>
    <w:rsid w:val="00CA1E54"/>
    <w:rsid w:val="00CA2022"/>
    <w:rsid w:val="00CB65C2"/>
    <w:rsid w:val="00CF037E"/>
    <w:rsid w:val="00D013B2"/>
    <w:rsid w:val="00D04113"/>
    <w:rsid w:val="00D1728D"/>
    <w:rsid w:val="00D230F3"/>
    <w:rsid w:val="00D62AB1"/>
    <w:rsid w:val="00D6408F"/>
    <w:rsid w:val="00D6528E"/>
    <w:rsid w:val="00D90193"/>
    <w:rsid w:val="00D90600"/>
    <w:rsid w:val="00DB3622"/>
    <w:rsid w:val="00DE2989"/>
    <w:rsid w:val="00DE4E4B"/>
    <w:rsid w:val="00DF3612"/>
    <w:rsid w:val="00E12F45"/>
    <w:rsid w:val="00E14221"/>
    <w:rsid w:val="00E21DFA"/>
    <w:rsid w:val="00E4203E"/>
    <w:rsid w:val="00E45EB8"/>
    <w:rsid w:val="00E52E76"/>
    <w:rsid w:val="00E603FE"/>
    <w:rsid w:val="00E70F04"/>
    <w:rsid w:val="00E83B0C"/>
    <w:rsid w:val="00E92C8E"/>
    <w:rsid w:val="00E94BD5"/>
    <w:rsid w:val="00E96B06"/>
    <w:rsid w:val="00EB1D75"/>
    <w:rsid w:val="00EC4DF8"/>
    <w:rsid w:val="00ED4EB3"/>
    <w:rsid w:val="00EF2438"/>
    <w:rsid w:val="00F07DF5"/>
    <w:rsid w:val="00F1023A"/>
    <w:rsid w:val="00F41768"/>
    <w:rsid w:val="00F50CA9"/>
    <w:rsid w:val="00F56577"/>
    <w:rsid w:val="00F73093"/>
    <w:rsid w:val="00F7462A"/>
    <w:rsid w:val="00F75918"/>
    <w:rsid w:val="00F9243C"/>
    <w:rsid w:val="00F9775A"/>
    <w:rsid w:val="00FA4A12"/>
    <w:rsid w:val="00FC73FE"/>
    <w:rsid w:val="00FD4AA7"/>
    <w:rsid w:val="00FF038A"/>
    <w:rsid w:val="00FF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E2043B7"/>
  <w15:docId w15:val="{2B4741A9-91E5-451C-8DDA-D8F84B6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4E0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EC4D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C4D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EC4D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EC4D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EC4D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6E4F3B"/>
    <w:pPr>
      <w:ind w:left="482" w:hanging="482"/>
    </w:pPr>
  </w:style>
  <w:style w:type="paragraph" w:styleId="TOC2">
    <w:name w:val="toc 2"/>
    <w:basedOn w:val="Normal"/>
    <w:next w:val="Normal"/>
    <w:semiHidden/>
    <w:rsid w:val="00E94BD5"/>
    <w:pPr>
      <w:ind w:left="601" w:hanging="601"/>
    </w:pPr>
  </w:style>
  <w:style w:type="paragraph" w:styleId="TOC3">
    <w:name w:val="toc 3"/>
    <w:basedOn w:val="Normal"/>
    <w:next w:val="Normal"/>
    <w:semiHidden/>
    <w:rsid w:val="00E94BD5"/>
    <w:pPr>
      <w:ind w:left="839" w:hanging="839"/>
    </w:pPr>
  </w:style>
  <w:style w:type="paragraph" w:styleId="TOC4">
    <w:name w:val="toc 4"/>
    <w:basedOn w:val="Normal"/>
    <w:next w:val="Normal"/>
    <w:semiHidden/>
    <w:rsid w:val="00E94BD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uiPriority w:val="99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2D44E0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C4D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C4D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4D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EC4D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EC4D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C4D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C4D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C4D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C4DF8"/>
  </w:style>
  <w:style w:type="paragraph" w:styleId="EnvelopeAddress">
    <w:name w:val="envelope address"/>
    <w:basedOn w:val="Normal"/>
    <w:uiPriority w:val="99"/>
    <w:semiHidden/>
    <w:unhideWhenUsed/>
    <w:rsid w:val="00EC4D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EC4D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EC4D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EC4D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EC4D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EC4D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C4D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EC4D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EC4D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D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EC4D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EC4D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EC4DF8"/>
  </w:style>
  <w:style w:type="paragraph" w:styleId="BlockText">
    <w:name w:val="Block Text"/>
    <w:basedOn w:val="Normal"/>
    <w:uiPriority w:val="99"/>
    <w:semiHidden/>
    <w:unhideWhenUsed/>
    <w:rsid w:val="00EC4D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EC4D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C4D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C4D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EC4D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C4D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C4D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C4D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EC4D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C4D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C4D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C4D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EC4DF8"/>
    <w:rPr>
      <w:sz w:val="22"/>
    </w:rPr>
  </w:style>
  <w:style w:type="character" w:styleId="BookTitle">
    <w:name w:val="Book Title"/>
    <w:uiPriority w:val="33"/>
    <w:qFormat/>
    <w:rsid w:val="00EC4D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EC4D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D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D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D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C4DF8"/>
    <w:rPr>
      <w:b/>
      <w:bCs/>
    </w:rPr>
  </w:style>
  <w:style w:type="character" w:styleId="Emphasis">
    <w:name w:val="Emphasis"/>
    <w:uiPriority w:val="20"/>
    <w:qFormat/>
    <w:rsid w:val="00EC4DF8"/>
    <w:rPr>
      <w:i/>
      <w:iCs/>
    </w:rPr>
  </w:style>
  <w:style w:type="character" w:styleId="EndnoteReference">
    <w:name w:val="endnote reference"/>
    <w:uiPriority w:val="99"/>
    <w:semiHidden/>
    <w:unhideWhenUsed/>
    <w:rsid w:val="00EC4D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4D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4DF8"/>
  </w:style>
  <w:style w:type="paragraph" w:styleId="EnvelopeReturn">
    <w:name w:val="envelope return"/>
    <w:basedOn w:val="Normal"/>
    <w:uiPriority w:val="99"/>
    <w:semiHidden/>
    <w:unhideWhenUsed/>
    <w:rsid w:val="00EC4D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EC4D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EC4D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4D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4DF8"/>
  </w:style>
  <w:style w:type="character" w:styleId="HTMLAcronym">
    <w:name w:val="HTML Acronym"/>
    <w:uiPriority w:val="99"/>
    <w:semiHidden/>
    <w:unhideWhenUsed/>
    <w:rsid w:val="00EC4DF8"/>
  </w:style>
  <w:style w:type="paragraph" w:styleId="HTMLAddress">
    <w:name w:val="HTML Address"/>
    <w:basedOn w:val="Normal"/>
    <w:link w:val="HTMLAddressChar"/>
    <w:uiPriority w:val="99"/>
    <w:semiHidden/>
    <w:unhideWhenUsed/>
    <w:rsid w:val="00EC4D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EC4DF8"/>
    <w:rPr>
      <w:i/>
      <w:iCs/>
      <w:sz w:val="22"/>
    </w:rPr>
  </w:style>
  <w:style w:type="character" w:styleId="HTMLCite">
    <w:name w:val="HTML Cite"/>
    <w:uiPriority w:val="99"/>
    <w:semiHidden/>
    <w:unhideWhenUsed/>
    <w:rsid w:val="00EC4DF8"/>
    <w:rPr>
      <w:i/>
      <w:iCs/>
    </w:rPr>
  </w:style>
  <w:style w:type="character" w:styleId="HTMLCode">
    <w:name w:val="HTML Code"/>
    <w:uiPriority w:val="99"/>
    <w:semiHidden/>
    <w:unhideWhenUsed/>
    <w:rsid w:val="00EC4D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EC4DF8"/>
    <w:rPr>
      <w:i/>
      <w:iCs/>
    </w:rPr>
  </w:style>
  <w:style w:type="character" w:styleId="HTMLKeyboard">
    <w:name w:val="HTML Keyboard"/>
    <w:uiPriority w:val="99"/>
    <w:semiHidden/>
    <w:unhideWhenUsed/>
    <w:rsid w:val="00EC4D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4D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EC4D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EC4D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EC4D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EC4D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C4D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C4D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C4D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C4D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C4D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C4D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C4D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C4D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C4D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C4D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EC4D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C4D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EC4D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EC4DF8"/>
  </w:style>
  <w:style w:type="paragraph" w:styleId="List">
    <w:name w:val="List"/>
    <w:basedOn w:val="Normal"/>
    <w:uiPriority w:val="99"/>
    <w:semiHidden/>
    <w:unhideWhenUsed/>
    <w:rsid w:val="00EC4D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C4D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C4D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C4D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C4D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EC4D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C4D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C4D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C4D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C4D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C4D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EC4D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EC4D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EC4D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EC4DF8"/>
    <w:rPr>
      <w:rFonts w:ascii="Courier New" w:hAnsi="Courier New" w:cs="Courier New"/>
    </w:rPr>
  </w:style>
  <w:style w:type="paragraph" w:styleId="NoSpacing">
    <w:name w:val="No Spacing"/>
    <w:uiPriority w:val="1"/>
    <w:qFormat/>
    <w:rsid w:val="00EC4D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EC4D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C4DF8"/>
  </w:style>
  <w:style w:type="character" w:customStyle="1" w:styleId="NoteHeadingChar">
    <w:name w:val="Note Heading Char"/>
    <w:link w:val="NoteHeading"/>
    <w:uiPriority w:val="99"/>
    <w:semiHidden/>
    <w:rsid w:val="00EC4DF8"/>
    <w:rPr>
      <w:sz w:val="22"/>
    </w:rPr>
  </w:style>
  <w:style w:type="character" w:styleId="PageNumber">
    <w:name w:val="page number"/>
    <w:uiPriority w:val="99"/>
    <w:semiHidden/>
    <w:unhideWhenUsed/>
    <w:rsid w:val="00EC4DF8"/>
  </w:style>
  <w:style w:type="character" w:styleId="PlaceholderText">
    <w:name w:val="Placeholder Text"/>
    <w:uiPriority w:val="99"/>
    <w:semiHidden/>
    <w:rsid w:val="00EC4D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C4D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EC4D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EC4D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EC4DF8"/>
    <w:rPr>
      <w:i/>
      <w:iCs/>
      <w:color w:val="000000"/>
      <w:sz w:val="22"/>
    </w:rPr>
  </w:style>
  <w:style w:type="character" w:styleId="Strong">
    <w:name w:val="Strong"/>
    <w:uiPriority w:val="22"/>
    <w:qFormat/>
    <w:rsid w:val="00EC4DF8"/>
    <w:rPr>
      <w:b/>
      <w:bCs/>
    </w:rPr>
  </w:style>
  <w:style w:type="character" w:styleId="SubtleEmphasis">
    <w:name w:val="Subtle Emphasis"/>
    <w:uiPriority w:val="19"/>
    <w:qFormat/>
    <w:rsid w:val="00EC4DF8"/>
    <w:rPr>
      <w:i/>
      <w:iCs/>
      <w:color w:val="808080"/>
    </w:rPr>
  </w:style>
  <w:style w:type="character" w:styleId="SubtleReference">
    <w:name w:val="Subtle Reference"/>
    <w:uiPriority w:val="31"/>
    <w:qFormat/>
    <w:rsid w:val="00EC4D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C4D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C4DF8"/>
  </w:style>
  <w:style w:type="paragraph" w:styleId="TOC5">
    <w:name w:val="toc 5"/>
    <w:basedOn w:val="Normal"/>
    <w:next w:val="Normal"/>
    <w:autoRedefine/>
    <w:uiPriority w:val="39"/>
    <w:semiHidden/>
    <w:unhideWhenUsed/>
    <w:rsid w:val="00EC4D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C4D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C4D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C4D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C4DF8"/>
    <w:pPr>
      <w:ind w:left="1760"/>
    </w:pPr>
  </w:style>
  <w:style w:type="paragraph" w:customStyle="1" w:styleId="Default">
    <w:name w:val="Default"/>
    <w:rsid w:val="00882563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61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4T-Services@cedefop.europa.e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5FD8B-780D-4ABE-8B15-8EC2DBAD4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cot</Template>
  <TotalTime>2</TotalTime>
  <Pages>1</Pages>
  <Words>66</Words>
  <Characters>548</Characters>
  <Application>Microsoft Office Word</Application>
  <DocSecurity>0</DocSecurity>
  <PresentationFormat>Microsoft Word 14.0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Bacharidou</dc:creator>
  <cp:keywords>EL4</cp:keywords>
  <cp:lastModifiedBy>ELEFTHEROUDI, Dimitra</cp:lastModifiedBy>
  <cp:revision>4</cp:revision>
  <cp:lastPrinted>2018-02-21T14:20:00Z</cp:lastPrinted>
  <dcterms:created xsi:type="dcterms:W3CDTF">2020-10-21T14:25:00Z</dcterms:created>
  <dcterms:modified xsi:type="dcterms:W3CDTF">2020-10-21T20:01:00Z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Glykeria Bacharidou</vt:lpwstr>
  </property>
  <property fmtid="{D5CDD505-2E9C-101B-9397-08002B2CF9AE}" pid="9" name="Type">
    <vt:lpwstr>Eurolook Contract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cot.dot</vt:lpwstr>
  </property>
</Properties>
</file>